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4238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ugplatz Holzdorf, STH, Aufstellflächen Simulatoren, Außenanlag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ßenanlag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